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1"/>
        <w:gridCol w:w="3059"/>
        <w:gridCol w:w="1619"/>
        <w:gridCol w:w="2791"/>
      </w:tblGrid>
      <w:tr w:rsidR="00650259" w:rsidRPr="00846B76" w14:paraId="487C6187" w14:textId="77777777" w:rsidTr="00346DE2">
        <w:sdt>
          <w:sdtPr>
            <w:id w:val="1621259925"/>
            <w:placeholder>
              <w:docPart w:val="D672A4BBC91D420AA7512DFEACF2428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14:paraId="118BE0D5" w14:textId="77777777" w:rsidR="00650259" w:rsidRPr="00846B76" w:rsidRDefault="00346DE2" w:rsidP="00346DE2">
                <w:r w:rsidRPr="00346DE2">
                  <w:t>First Name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14:paraId="3E3D15DC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3E6CC2C6" w14:textId="77777777" w:rsidTr="00346DE2">
        <w:sdt>
          <w:sdtPr>
            <w:id w:val="-1470592894"/>
            <w:placeholder>
              <w:docPart w:val="7F50E2299981416EB549E706C6E8317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14:paraId="66B65241" w14:textId="77777777" w:rsidR="00650259" w:rsidRPr="00846B76" w:rsidRDefault="00346DE2" w:rsidP="00346DE2">
                <w:r w:rsidRPr="00346DE2">
                  <w:t>Last Name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14:paraId="7B7E7C20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286FDDB2" w14:textId="77777777" w:rsidTr="00346DE2">
        <w:sdt>
          <w:sdtPr>
            <w:id w:val="572943512"/>
            <w:placeholder>
              <w:docPart w:val="E64CC94F1B4E4898A3CB3536059B6D8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14:paraId="6D78F62D" w14:textId="77777777" w:rsidR="00650259" w:rsidRDefault="00346DE2" w:rsidP="00346DE2">
                <w:r w:rsidRPr="00346DE2">
                  <w:t>Address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14:paraId="54890ACB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429296C4" w14:textId="77777777" w:rsidTr="00346DE2">
        <w:sdt>
          <w:sdtPr>
            <w:id w:val="-521243642"/>
            <w:placeholder>
              <w:docPart w:val="69A748AA42C14C4D95EF643153AC259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14:paraId="6698C83C" w14:textId="77777777" w:rsidR="00650259" w:rsidRPr="00846B76" w:rsidRDefault="00346DE2" w:rsidP="00346DE2">
                <w:r w:rsidRPr="00346DE2">
                  <w:t>City/State/Zip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14:paraId="0E468615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65117C72" w14:textId="77777777" w:rsidTr="00346DE2">
        <w:sdt>
          <w:sdtPr>
            <w:id w:val="83577009"/>
            <w:placeholder>
              <w:docPart w:val="09E4FD669F99489A86D1CAA90F8E8E8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14:paraId="0CAEAD74" w14:textId="77777777" w:rsidR="00650259" w:rsidRPr="00846B76" w:rsidRDefault="00346DE2" w:rsidP="00346DE2">
                <w:r w:rsidRPr="00346DE2">
                  <w:t>Home Phone</w:t>
                </w:r>
              </w:p>
            </w:tc>
          </w:sdtContent>
        </w:sdt>
        <w:tc>
          <w:tcPr>
            <w:tcW w:w="1634" w:type="pct"/>
            <w:tcBorders>
              <w:bottom w:val="single" w:sz="4" w:space="0" w:color="auto"/>
            </w:tcBorders>
            <w:vAlign w:val="bottom"/>
          </w:tcPr>
          <w:p w14:paraId="24410339" w14:textId="77777777" w:rsidR="00650259" w:rsidRPr="00846B76" w:rsidRDefault="00650259" w:rsidP="00346DE2">
            <w:pPr>
              <w:spacing w:before="240"/>
            </w:pPr>
          </w:p>
        </w:tc>
        <w:sdt>
          <w:sdtPr>
            <w:id w:val="-1074967882"/>
            <w:placeholder>
              <w:docPart w:val="5F807113AE8B46579FF3A4F3F24DEBEB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5" w:type="pct"/>
                <w:vAlign w:val="bottom"/>
              </w:tcPr>
              <w:p w14:paraId="6D257181" w14:textId="77777777" w:rsidR="00650259" w:rsidRPr="00846B76" w:rsidRDefault="00346DE2" w:rsidP="00346DE2">
                <w:r w:rsidRPr="00346DE2">
                  <w:t>Cell Phone</w:t>
                </w:r>
              </w:p>
            </w:tc>
          </w:sdtContent>
        </w:sdt>
        <w:tc>
          <w:tcPr>
            <w:tcW w:w="1491" w:type="pct"/>
            <w:tcBorders>
              <w:bottom w:val="single" w:sz="4" w:space="0" w:color="auto"/>
            </w:tcBorders>
            <w:vAlign w:val="bottom"/>
          </w:tcPr>
          <w:p w14:paraId="50804CDC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0F6B203B" w14:textId="77777777" w:rsidTr="00346DE2">
        <w:sdt>
          <w:sdtPr>
            <w:id w:val="-965116832"/>
            <w:placeholder>
              <w:docPart w:val="E413198287934A23A102395A866C9B6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14:paraId="6AE00A29" w14:textId="77777777" w:rsidR="00650259" w:rsidRPr="00846B76" w:rsidRDefault="00346DE2" w:rsidP="00346DE2">
                <w:r w:rsidRPr="00346DE2">
                  <w:t>Email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14:paraId="2FF2C48D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35356A16" w14:textId="77777777" w:rsidTr="00346DE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1BC02418" w14:textId="77777777"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14:paraId="205E97B4" w14:textId="77777777" w:rsidTr="00876F02">
        <w:trPr>
          <w:trHeight w:val="1161"/>
        </w:trPr>
        <w:sdt>
          <w:sdtPr>
            <w:id w:val="1576013153"/>
            <w:placeholder>
              <w:docPart w:val="AD9C5766CB9744FBBB87E24CF22AC307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4"/>
                <w:vAlign w:val="bottom"/>
              </w:tcPr>
              <w:p w14:paraId="5D339EC3" w14:textId="77777777" w:rsidR="00346DE2" w:rsidRDefault="00346DE2" w:rsidP="001C4A3D">
                <w:pPr>
                  <w:spacing w:before="240"/>
                </w:pPr>
                <w:r w:rsidRPr="00346DE2">
                  <w:t>I am interested in volunteering for the following types of activities:</w:t>
                </w:r>
              </w:p>
            </w:tc>
          </w:sdtContent>
        </w:sdt>
      </w:tr>
      <w:tr w:rsidR="00650259" w:rsidRPr="00846B76" w14:paraId="3F1D1353" w14:textId="77777777" w:rsidTr="00977F99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4A29C2A5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597B39C2" w14:textId="77777777" w:rsidR="00CE6104" w:rsidRPr="00E677FE" w:rsidRDefault="00CE6104" w:rsidP="00E677FE">
      <w:pPr>
        <w:spacing w:after="0"/>
        <w:rPr>
          <w:sz w:val="16"/>
          <w:szCs w:val="16"/>
        </w:rPr>
      </w:pPr>
    </w:p>
    <w:sectPr w:rsidR="00CE6104" w:rsidRPr="00E677FE" w:rsidSect="002462F3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64C15" w14:textId="77777777" w:rsidR="00876F02" w:rsidRDefault="00876F02" w:rsidP="00650259">
      <w:pPr>
        <w:spacing w:after="0" w:line="240" w:lineRule="auto"/>
      </w:pPr>
      <w:r>
        <w:separator/>
      </w:r>
    </w:p>
  </w:endnote>
  <w:endnote w:type="continuationSeparator" w:id="0">
    <w:p w14:paraId="339FEC73" w14:textId="77777777" w:rsidR="00876F02" w:rsidRDefault="00876F02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28F32A-CFB9-44BE-B6DA-F90E85B8F912}"/>
    <w:embedBold r:id="rId2" w:fontKey="{D85164CC-5D26-4EC5-BFC2-993DD743084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87A4178-A93B-41A9-BFD0-3B42525C94E5}"/>
    <w:embedBold r:id="rId4" w:fontKey="{6C14D437-B85A-46E7-B52F-C339BEE4EF84}"/>
    <w:embedItalic r:id="rId5" w:fontKey="{0775F6C5-60B4-4A94-95B5-108A0C3F433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E8B3147-317C-480E-9C9E-5225764E19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5523673F" w14:textId="77777777" w:rsidTr="00C4167A">
      <w:tc>
        <w:tcPr>
          <w:tcW w:w="4675" w:type="dxa"/>
          <w:vAlign w:val="center"/>
        </w:tcPr>
        <w:p w14:paraId="0556403E" w14:textId="41468B52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58EB4784" w14:textId="4A5B9165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4A3CC2FD" w14:textId="77777777" w:rsidR="00731F26" w:rsidRDefault="00731F26" w:rsidP="0024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3A2D0" w14:textId="77777777" w:rsidR="00876F02" w:rsidRDefault="00876F02" w:rsidP="00650259">
      <w:pPr>
        <w:spacing w:after="0" w:line="240" w:lineRule="auto"/>
      </w:pPr>
      <w:r>
        <w:separator/>
      </w:r>
    </w:p>
  </w:footnote>
  <w:footnote w:type="continuationSeparator" w:id="0">
    <w:p w14:paraId="1F164849" w14:textId="77777777" w:rsidR="00876F02" w:rsidRDefault="00876F02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35733" w14:textId="56CD41A5" w:rsidR="00650259" w:rsidRPr="00876F02" w:rsidRDefault="00876F02" w:rsidP="00731F26">
    <w:pPr>
      <w:pStyle w:val="NoSpacing"/>
      <w:rPr>
        <w:rFonts w:ascii="Times New Roman" w:hAnsi="Times New Roman" w:cs="Times New Roman"/>
        <w:sz w:val="52"/>
        <w:szCs w:val="52"/>
      </w:rPr>
    </w:pPr>
    <w:r w:rsidRPr="00876F02">
      <w:rPr>
        <w:rFonts w:ascii="Times New Roman" w:hAnsi="Times New Roman" w:cs="Times New Roman"/>
        <w:sz w:val="52"/>
        <w:szCs w:val="52"/>
      </w:rPr>
      <w:t>SMC Volunteer Sheet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OxNDKyMDA0NjC1sDBU0lEKTi0uzszPAykwrAUA+UPEmiwAAAA="/>
  </w:docVars>
  <w:rsids>
    <w:rsidRoot w:val="00876F02"/>
    <w:rsid w:val="00052382"/>
    <w:rsid w:val="0006568A"/>
    <w:rsid w:val="00076F0F"/>
    <w:rsid w:val="00084253"/>
    <w:rsid w:val="000D1F49"/>
    <w:rsid w:val="001727CA"/>
    <w:rsid w:val="001C4A3D"/>
    <w:rsid w:val="002462F3"/>
    <w:rsid w:val="002C56E6"/>
    <w:rsid w:val="00346DE2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990"/>
    <w:rsid w:val="0063739C"/>
    <w:rsid w:val="00650259"/>
    <w:rsid w:val="006E629B"/>
    <w:rsid w:val="00731F26"/>
    <w:rsid w:val="00760D65"/>
    <w:rsid w:val="00770F25"/>
    <w:rsid w:val="007A35A8"/>
    <w:rsid w:val="007B0A85"/>
    <w:rsid w:val="007C6A52"/>
    <w:rsid w:val="0082043E"/>
    <w:rsid w:val="00876F02"/>
    <w:rsid w:val="008E203A"/>
    <w:rsid w:val="0091229C"/>
    <w:rsid w:val="00940E73"/>
    <w:rsid w:val="0098597D"/>
    <w:rsid w:val="009F619A"/>
    <w:rsid w:val="009F6DDE"/>
    <w:rsid w:val="00A07415"/>
    <w:rsid w:val="00A370A8"/>
    <w:rsid w:val="00A65D5E"/>
    <w:rsid w:val="00B25CE8"/>
    <w:rsid w:val="00BB4CF3"/>
    <w:rsid w:val="00BD4753"/>
    <w:rsid w:val="00BD5CB1"/>
    <w:rsid w:val="00BE62EE"/>
    <w:rsid w:val="00C003BA"/>
    <w:rsid w:val="00C46878"/>
    <w:rsid w:val="00CB4A51"/>
    <w:rsid w:val="00CD4532"/>
    <w:rsid w:val="00CD47B0"/>
    <w:rsid w:val="00CE6104"/>
    <w:rsid w:val="00CE7918"/>
    <w:rsid w:val="00D16163"/>
    <w:rsid w:val="00D27C15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78A06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opher.gray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672A4BBC91D420AA7512DFEACF24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43FD0-7D84-4DCD-9CB1-5902483FB0BF}"/>
      </w:docPartPr>
      <w:docPartBody>
        <w:p w:rsidR="00000000" w:rsidRDefault="00EC3EA0">
          <w:pPr>
            <w:pStyle w:val="D672A4BBC91D420AA7512DFEACF2428D"/>
          </w:pPr>
          <w:r w:rsidRPr="00346DE2">
            <w:t>First Name</w:t>
          </w:r>
        </w:p>
      </w:docPartBody>
    </w:docPart>
    <w:docPart>
      <w:docPartPr>
        <w:name w:val="7F50E2299981416EB549E706C6E831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D49429-D4D0-4FE6-B2AC-E84D377B2630}"/>
      </w:docPartPr>
      <w:docPartBody>
        <w:p w:rsidR="00000000" w:rsidRDefault="00EC3EA0">
          <w:pPr>
            <w:pStyle w:val="7F50E2299981416EB549E706C6E83178"/>
          </w:pPr>
          <w:r w:rsidRPr="00346DE2">
            <w:t>Last Name</w:t>
          </w:r>
        </w:p>
      </w:docPartBody>
    </w:docPart>
    <w:docPart>
      <w:docPartPr>
        <w:name w:val="E64CC94F1B4E4898A3CB3536059B6D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C424BF-AB18-47A2-BFAB-C1B66ABD7DAE}"/>
      </w:docPartPr>
      <w:docPartBody>
        <w:p w:rsidR="00000000" w:rsidRDefault="00EC3EA0">
          <w:pPr>
            <w:pStyle w:val="E64CC94F1B4E4898A3CB3536059B6D85"/>
          </w:pPr>
          <w:r w:rsidRPr="00346DE2">
            <w:t>Address</w:t>
          </w:r>
        </w:p>
      </w:docPartBody>
    </w:docPart>
    <w:docPart>
      <w:docPartPr>
        <w:name w:val="69A748AA42C14C4D95EF643153AC2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7CE220-DA55-4E47-88F8-0EFA8AFB3E36}"/>
      </w:docPartPr>
      <w:docPartBody>
        <w:p w:rsidR="00000000" w:rsidRDefault="00EC3EA0">
          <w:pPr>
            <w:pStyle w:val="69A748AA42C14C4D95EF643153AC2590"/>
          </w:pPr>
          <w:r w:rsidRPr="00346DE2">
            <w:t>City/State/Zip</w:t>
          </w:r>
        </w:p>
      </w:docPartBody>
    </w:docPart>
    <w:docPart>
      <w:docPartPr>
        <w:name w:val="09E4FD669F99489A86D1CAA90F8E8E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0757B9-2997-4899-A712-11D6326D8A51}"/>
      </w:docPartPr>
      <w:docPartBody>
        <w:p w:rsidR="00000000" w:rsidRDefault="00EC3EA0">
          <w:pPr>
            <w:pStyle w:val="09E4FD669F99489A86D1CAA90F8E8E8C"/>
          </w:pPr>
          <w:r w:rsidRPr="00346DE2">
            <w:t>Home Phone</w:t>
          </w:r>
        </w:p>
      </w:docPartBody>
    </w:docPart>
    <w:docPart>
      <w:docPartPr>
        <w:name w:val="5F807113AE8B46579FF3A4F3F24DE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10C5CE-9874-4376-9C0F-A9D5C5627970}"/>
      </w:docPartPr>
      <w:docPartBody>
        <w:p w:rsidR="00000000" w:rsidRDefault="00EC3EA0">
          <w:pPr>
            <w:pStyle w:val="5F807113AE8B46579FF3A4F3F24DEBEB"/>
          </w:pPr>
          <w:r w:rsidRPr="00346DE2">
            <w:t>Cell Phone</w:t>
          </w:r>
        </w:p>
      </w:docPartBody>
    </w:docPart>
    <w:docPart>
      <w:docPartPr>
        <w:name w:val="E413198287934A23A102395A866C9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692767-7137-48C7-BDDE-F0402D984E21}"/>
      </w:docPartPr>
      <w:docPartBody>
        <w:p w:rsidR="00000000" w:rsidRDefault="00EC3EA0">
          <w:pPr>
            <w:pStyle w:val="E413198287934A23A102395A866C9B60"/>
          </w:pPr>
          <w:r w:rsidRPr="00346DE2">
            <w:t>Email</w:t>
          </w:r>
        </w:p>
      </w:docPartBody>
    </w:docPart>
    <w:docPart>
      <w:docPartPr>
        <w:name w:val="AD9C5766CB9744FBBB87E24CF22AC3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E9ADF7-649E-4DFB-A4A1-C8B87E0FFAF1}"/>
      </w:docPartPr>
      <w:docPartBody>
        <w:p w:rsidR="00000000" w:rsidRDefault="00EC3EA0">
          <w:pPr>
            <w:pStyle w:val="AD9C5766CB9744FBBB87E24CF22AC307"/>
          </w:pPr>
          <w:r w:rsidRPr="00346DE2">
            <w:t>I am interested in volunteering for the following types of activities: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EA0"/>
    <w:rsid w:val="00EC3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672A4BBC91D420AA7512DFEACF2428D">
    <w:name w:val="D672A4BBC91D420AA7512DFEACF2428D"/>
  </w:style>
  <w:style w:type="paragraph" w:customStyle="1" w:styleId="7F50E2299981416EB549E706C6E83178">
    <w:name w:val="7F50E2299981416EB549E706C6E83178"/>
  </w:style>
  <w:style w:type="paragraph" w:customStyle="1" w:styleId="E64CC94F1B4E4898A3CB3536059B6D85">
    <w:name w:val="E64CC94F1B4E4898A3CB3536059B6D85"/>
  </w:style>
  <w:style w:type="paragraph" w:customStyle="1" w:styleId="69A748AA42C14C4D95EF643153AC2590">
    <w:name w:val="69A748AA42C14C4D95EF643153AC2590"/>
  </w:style>
  <w:style w:type="paragraph" w:customStyle="1" w:styleId="09E4FD669F99489A86D1CAA90F8E8E8C">
    <w:name w:val="09E4FD669F99489A86D1CAA90F8E8E8C"/>
  </w:style>
  <w:style w:type="paragraph" w:customStyle="1" w:styleId="5F807113AE8B46579FF3A4F3F24DEBEB">
    <w:name w:val="5F807113AE8B46579FF3A4F3F24DEBEB"/>
  </w:style>
  <w:style w:type="paragraph" w:customStyle="1" w:styleId="E413198287934A23A102395A866C9B60">
    <w:name w:val="E413198287934A23A102395A866C9B60"/>
  </w:style>
  <w:style w:type="paragraph" w:customStyle="1" w:styleId="AD9C5766CB9744FBBB87E24CF22AC307">
    <w:name w:val="AD9C5766CB9744FBBB87E24CF22AC307"/>
  </w:style>
  <w:style w:type="paragraph" w:customStyle="1" w:styleId="B2BA27277FFF4E4EAD08D8C6F4D26601">
    <w:name w:val="B2BA27277FFF4E4EAD08D8C6F4D26601"/>
  </w:style>
  <w:style w:type="paragraph" w:customStyle="1" w:styleId="9F2642D27F3942108F05831D6A145D19">
    <w:name w:val="9F2642D27F3942108F05831D6A145D19"/>
  </w:style>
  <w:style w:type="paragraph" w:customStyle="1" w:styleId="7304807AC7AF47D39ED8B2B2900A5052">
    <w:name w:val="7304807AC7AF47D39ED8B2B2900A5052"/>
  </w:style>
  <w:style w:type="paragraph" w:customStyle="1" w:styleId="A8A237D8BFD7409DB9C1FF1892480900">
    <w:name w:val="A8A237D8BFD7409DB9C1FF1892480900"/>
  </w:style>
  <w:style w:type="paragraph" w:customStyle="1" w:styleId="EA88D44EF39542A0AEB00E72EE633BEC">
    <w:name w:val="EA88D44EF39542A0AEB00E72EE633BEC"/>
  </w:style>
  <w:style w:type="paragraph" w:customStyle="1" w:styleId="61FB4E902A9D47D9A14DD4B734E1960C">
    <w:name w:val="61FB4E902A9D47D9A14DD4B734E1960C"/>
  </w:style>
  <w:style w:type="paragraph" w:customStyle="1" w:styleId="3B88CA6AEC744E9F8A361DE07D42926C">
    <w:name w:val="3B88CA6AEC744E9F8A361DE07D42926C"/>
  </w:style>
  <w:style w:type="paragraph" w:customStyle="1" w:styleId="FFD272BED8F345009017363CCE4DF3F0">
    <w:name w:val="FFD272BED8F345009017363CCE4DF3F0"/>
  </w:style>
  <w:style w:type="paragraph" w:customStyle="1" w:styleId="8D837E4D23D94137BA745C49909996A1">
    <w:name w:val="8D837E4D23D94137BA745C49909996A1"/>
  </w:style>
  <w:style w:type="paragraph" w:customStyle="1" w:styleId="D072B90E43924C20821F5863BF8F8B69">
    <w:name w:val="D072B90E43924C20821F5863BF8F8B69"/>
  </w:style>
  <w:style w:type="paragraph" w:customStyle="1" w:styleId="F4F7D128064549879148337F60EB5FD7">
    <w:name w:val="F4F7D128064549879148337F60EB5FD7"/>
  </w:style>
  <w:style w:type="paragraph" w:customStyle="1" w:styleId="92773A15D8C54B489297717FCAC1CE54">
    <w:name w:val="92773A15D8C54B489297717FCAC1CE54"/>
  </w:style>
  <w:style w:type="paragraph" w:customStyle="1" w:styleId="70AE87C15CCB48CDB2142088B1DB333E">
    <w:name w:val="70AE87C15CCB48CDB2142088B1DB333E"/>
  </w:style>
  <w:style w:type="paragraph" w:customStyle="1" w:styleId="8F16600C60B841068312275693212EB6">
    <w:name w:val="8F16600C60B841068312275693212EB6"/>
  </w:style>
  <w:style w:type="paragraph" w:customStyle="1" w:styleId="075BBA34CF9D4646894AE7F57D658A34">
    <w:name w:val="075BBA34CF9D4646894AE7F57D658A34"/>
  </w:style>
  <w:style w:type="paragraph" w:customStyle="1" w:styleId="9DEBC67788334586BD0DEC35A270D1F1">
    <w:name w:val="9DEBC67788334586BD0DEC35A270D1F1"/>
    <w:rsid w:val="00EC3EA0"/>
  </w:style>
  <w:style w:type="paragraph" w:customStyle="1" w:styleId="D93584839CC5423DB1C24323404C96F8">
    <w:name w:val="D93584839CC5423DB1C24323404C96F8"/>
    <w:rsid w:val="00EC3EA0"/>
  </w:style>
  <w:style w:type="paragraph" w:customStyle="1" w:styleId="0A1DF0C2D5A0459A9FD3F7C13BF541F6">
    <w:name w:val="0A1DF0C2D5A0459A9FD3F7C13BF541F6"/>
    <w:rsid w:val="00EC3EA0"/>
  </w:style>
  <w:style w:type="paragraph" w:customStyle="1" w:styleId="4C1B9DFE5446498880D1B41D0A8D66A1">
    <w:name w:val="4C1B9DFE5446498880D1B41D0A8D66A1"/>
    <w:rsid w:val="00EC3EA0"/>
  </w:style>
  <w:style w:type="paragraph" w:customStyle="1" w:styleId="092A4E5AEFB74C6197390BE53A686FDC">
    <w:name w:val="092A4E5AEFB74C6197390BE53A686FDC"/>
    <w:rsid w:val="00EC3EA0"/>
  </w:style>
  <w:style w:type="paragraph" w:customStyle="1" w:styleId="DEA7FE1C529A4F14861CB9EE922637B5">
    <w:name w:val="DEA7FE1C529A4F14861CB9EE922637B5"/>
    <w:rsid w:val="00EC3EA0"/>
  </w:style>
  <w:style w:type="paragraph" w:customStyle="1" w:styleId="2DAF26D0AC4548189D3989A54BCE46D5">
    <w:name w:val="2DAF26D0AC4548189D3989A54BCE46D5"/>
    <w:rsid w:val="00EC3EA0"/>
  </w:style>
  <w:style w:type="paragraph" w:customStyle="1" w:styleId="6FA1A701924843CB80A4FC85376CA356">
    <w:name w:val="6FA1A701924843CB80A4FC85376CA356"/>
    <w:rsid w:val="00EC3EA0"/>
  </w:style>
  <w:style w:type="paragraph" w:customStyle="1" w:styleId="7FCED7E6E1FB41DC86BEF57899E997CE">
    <w:name w:val="7FCED7E6E1FB41DC86BEF57899E997CE"/>
    <w:rsid w:val="00EC3E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form.dotx</Template>
  <TotalTime>0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2022-01-12T20:17:00Z</dcterms:created>
  <dcterms:modified xsi:type="dcterms:W3CDTF">2022-01-12T20:22:00Z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